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FA" w:rsidRPr="0008263E" w:rsidRDefault="002349FA" w:rsidP="007A4021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A30FE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2.5pt;visibility:visible" filled="t">
            <v:imagedata r:id="rId5" o:title=""/>
          </v:shape>
        </w:pict>
      </w:r>
    </w:p>
    <w:p w:rsidR="002349FA" w:rsidRDefault="002349FA" w:rsidP="007A40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2349FA" w:rsidRPr="0008263E" w:rsidRDefault="002349FA" w:rsidP="007A40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СЕЛЬСКОГО ПОСЕЛЕНИЯ ТИМОФЕЕВКА</w:t>
      </w:r>
    </w:p>
    <w:p w:rsidR="002349FA" w:rsidRPr="0008263E" w:rsidRDefault="002349FA" w:rsidP="007A40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2349FA" w:rsidRPr="0008263E" w:rsidRDefault="002349FA" w:rsidP="007A40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2349FA" w:rsidRDefault="002349FA" w:rsidP="0005670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08263E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ПРОЕКТ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)</w:t>
      </w:r>
    </w:p>
    <w:p w:rsidR="002349FA" w:rsidRPr="00056704" w:rsidRDefault="002349FA" w:rsidP="0005670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2349FA" w:rsidRDefault="002349FA" w:rsidP="007A4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263E">
        <w:rPr>
          <w:rFonts w:ascii="Times New Roman" w:hAnsi="Times New Roman"/>
          <w:sz w:val="24"/>
          <w:szCs w:val="24"/>
        </w:rPr>
        <w:t>«__» ___________ 2018г.</w:t>
      </w:r>
      <w:r w:rsidRPr="0008263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№</w:t>
      </w:r>
      <w:r>
        <w:rPr>
          <w:rFonts w:ascii="Times New Roman" w:hAnsi="Times New Roman"/>
          <w:sz w:val="24"/>
          <w:szCs w:val="24"/>
        </w:rPr>
        <w:t xml:space="preserve"> ______</w:t>
      </w:r>
    </w:p>
    <w:p w:rsidR="002349FA" w:rsidRPr="0008263E" w:rsidRDefault="002349FA" w:rsidP="007A4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349FA" w:rsidRDefault="002349FA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2349FA" w:rsidRDefault="002349FA" w:rsidP="00056704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внесении изменений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332278">
        <w:rPr>
          <w:rFonts w:ascii="Times New Roman" w:hAnsi="Times New Roman"/>
          <w:b/>
          <w:sz w:val="24"/>
          <w:szCs w:val="24"/>
        </w:rPr>
        <w:t xml:space="preserve">, утвержденный </w:t>
      </w:r>
      <w:r w:rsidRPr="00332278">
        <w:rPr>
          <w:rFonts w:ascii="Times New Roman" w:hAnsi="Times New Roman"/>
          <w:b/>
          <w:bCs/>
          <w:sz w:val="24"/>
          <w:szCs w:val="24"/>
        </w:rPr>
        <w:t>Решение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Собрания представит</w:t>
      </w:r>
      <w:r>
        <w:rPr>
          <w:rFonts w:ascii="Times New Roman" w:hAnsi="Times New Roman"/>
          <w:b/>
          <w:bCs/>
          <w:sz w:val="24"/>
          <w:szCs w:val="24"/>
        </w:rPr>
        <w:t>елей сельского поселения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Тимофеевка </w:t>
      </w:r>
      <w:r w:rsidRPr="00332278">
        <w:rPr>
          <w:rFonts w:ascii="Times New Roman" w:hAnsi="Times New Roman"/>
          <w:b/>
          <w:bCs/>
          <w:sz w:val="24"/>
          <w:szCs w:val="24"/>
        </w:rPr>
        <w:t>муниципал</w:t>
      </w:r>
      <w:r>
        <w:rPr>
          <w:rFonts w:ascii="Times New Roman" w:hAnsi="Times New Roman"/>
          <w:b/>
          <w:bCs/>
          <w:sz w:val="24"/>
          <w:szCs w:val="24"/>
        </w:rPr>
        <w:t>ьного района Ставропольский от 07 сентября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года № </w:t>
      </w:r>
      <w:r>
        <w:rPr>
          <w:rFonts w:ascii="Times New Roman" w:hAnsi="Times New Roman"/>
          <w:b/>
          <w:bCs/>
          <w:sz w:val="24"/>
          <w:szCs w:val="24"/>
        </w:rPr>
        <w:t>44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349FA" w:rsidRDefault="002349FA" w:rsidP="00E2653F">
      <w:pPr>
        <w:spacing w:after="0"/>
        <w:ind w:right="28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49FA" w:rsidRDefault="002349FA" w:rsidP="00E2653F">
      <w:pPr>
        <w:spacing w:after="0"/>
        <w:ind w:right="28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49FA" w:rsidRDefault="002349FA" w:rsidP="00E2653F">
      <w:pPr>
        <w:spacing w:after="0"/>
        <w:ind w:right="28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49FA" w:rsidRDefault="002349FA" w:rsidP="00E2653F">
      <w:pPr>
        <w:spacing w:after="0"/>
        <w:ind w:right="28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49FA" w:rsidRPr="00477AF6" w:rsidRDefault="002349FA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Pr="00477AF6">
        <w:rPr>
          <w:rFonts w:ascii="Times New Roman" w:hAnsi="Times New Roman"/>
          <w:sz w:val="24"/>
          <w:szCs w:val="24"/>
        </w:rPr>
        <w:t>В соответствии с</w:t>
      </w:r>
      <w:r w:rsidRPr="00477AF6">
        <w:rPr>
          <w:rFonts w:ascii="Times New Roman" w:hAnsi="Times New Roman"/>
          <w:color w:val="324049"/>
          <w:sz w:val="24"/>
          <w:szCs w:val="24"/>
        </w:rPr>
        <w:t xml:space="preserve"> </w:t>
      </w:r>
      <w:r w:rsidRPr="00477AF6">
        <w:rPr>
          <w:rFonts w:ascii="Times New Roman" w:hAnsi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/>
          <w:sz w:val="24"/>
          <w:szCs w:val="24"/>
        </w:rPr>
        <w:t>Земельным</w:t>
      </w:r>
      <w:r w:rsidRPr="00477AF6">
        <w:rPr>
          <w:rFonts w:ascii="Times New Roman" w:hAnsi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/>
          <w:sz w:val="24"/>
          <w:szCs w:val="24"/>
        </w:rPr>
        <w:t xml:space="preserve"> кодексом Российской Федерации;</w:t>
      </w:r>
      <w:r w:rsidRPr="00477AF6">
        <w:rPr>
          <w:rFonts w:ascii="Times New Roman" w:hAnsi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Pr="00477AF6">
        <w:rPr>
          <w:rFonts w:ascii="Times New Roman" w:hAnsi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477AF6">
        <w:rPr>
          <w:rFonts w:ascii="Times New Roman" w:hAnsi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/>
          <w:sz w:val="24"/>
          <w:szCs w:val="24"/>
        </w:rPr>
        <w:t>Земельного</w:t>
      </w:r>
      <w:r w:rsidRPr="00477AF6">
        <w:rPr>
          <w:rFonts w:ascii="Times New Roman" w:hAnsi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/>
          <w:sz w:val="24"/>
          <w:szCs w:val="24"/>
        </w:rPr>
        <w:t xml:space="preserve"> 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</w:t>
      </w:r>
      <w:r>
        <w:rPr>
          <w:rFonts w:ascii="Times New Roman" w:hAnsi="Times New Roman"/>
          <w:sz w:val="24"/>
          <w:szCs w:val="24"/>
        </w:rPr>
        <w:t>вом сельского поселения Тимофеевка</w:t>
      </w:r>
      <w:r w:rsidRPr="00477AF6">
        <w:rPr>
          <w:rFonts w:ascii="Times New Roman" w:hAnsi="Times New Roman"/>
          <w:sz w:val="24"/>
          <w:szCs w:val="24"/>
        </w:rPr>
        <w:t>,  в целях достижения показателей 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Собрание Предс</w:t>
      </w:r>
      <w:r>
        <w:rPr>
          <w:rFonts w:ascii="Times New Roman" w:hAnsi="Times New Roman"/>
          <w:sz w:val="24"/>
          <w:szCs w:val="24"/>
        </w:rPr>
        <w:t xml:space="preserve">тавителей  сельского поселения Тимофеевка </w:t>
      </w:r>
      <w:r w:rsidRPr="00477AF6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:rsidR="002349FA" w:rsidRDefault="002349FA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РЕШИЛО:</w:t>
      </w:r>
    </w:p>
    <w:p w:rsidR="002349FA" w:rsidRPr="00E2653F" w:rsidRDefault="002349FA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</w:p>
    <w:p w:rsidR="002349FA" w:rsidRPr="00E2653F" w:rsidRDefault="002349FA" w:rsidP="00E2653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/>
          <w:bCs/>
          <w:sz w:val="24"/>
          <w:szCs w:val="24"/>
        </w:rPr>
      </w:pPr>
      <w:r w:rsidRPr="00E2653F">
        <w:rPr>
          <w:rFonts w:ascii="Times New Roman" w:hAnsi="Times New Roman"/>
          <w:bCs/>
          <w:sz w:val="24"/>
          <w:szCs w:val="24"/>
        </w:rPr>
        <w:t>Внести следующие изменения 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/>
          <w:bCs/>
          <w:sz w:val="24"/>
          <w:szCs w:val="24"/>
        </w:rPr>
        <w:t>Решением Собрания пред</w:t>
      </w:r>
      <w:r>
        <w:rPr>
          <w:rFonts w:ascii="Times New Roman" w:hAnsi="Times New Roman"/>
          <w:bCs/>
          <w:sz w:val="24"/>
          <w:szCs w:val="24"/>
        </w:rPr>
        <w:t>ставителей сельского поселения Тимофеевка</w:t>
      </w:r>
      <w:r w:rsidRPr="00E2653F">
        <w:rPr>
          <w:rFonts w:ascii="Times New Roman" w:hAnsi="Times New Roman"/>
          <w:bCs/>
          <w:sz w:val="24"/>
          <w:szCs w:val="24"/>
        </w:rPr>
        <w:t xml:space="preserve">  муниципального района Ставропольский от 0</w:t>
      </w:r>
      <w:r>
        <w:rPr>
          <w:rFonts w:ascii="Times New Roman" w:hAnsi="Times New Roman"/>
          <w:bCs/>
          <w:sz w:val="24"/>
          <w:szCs w:val="24"/>
        </w:rPr>
        <w:t>7 марта 2012 года № 44</w:t>
      </w:r>
      <w:r w:rsidRPr="00E2653F">
        <w:rPr>
          <w:rFonts w:ascii="Times New Roman" w:hAnsi="Times New Roman"/>
          <w:bCs/>
          <w:sz w:val="24"/>
          <w:szCs w:val="24"/>
        </w:rPr>
        <w:t xml:space="preserve">: </w:t>
      </w:r>
    </w:p>
    <w:p w:rsidR="002349FA" w:rsidRDefault="002349FA" w:rsidP="00477AF6">
      <w:pPr>
        <w:rPr>
          <w:rFonts w:ascii="Times New Roman" w:hAnsi="Times New Roman"/>
          <w:bCs/>
          <w:sz w:val="24"/>
          <w:szCs w:val="24"/>
        </w:rPr>
      </w:pPr>
    </w:p>
    <w:p w:rsidR="002349FA" w:rsidRDefault="002349FA" w:rsidP="00056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В пункте</w:t>
      </w:r>
      <w:r w:rsidRPr="00E76AC8">
        <w:rPr>
          <w:rFonts w:ascii="Times New Roman" w:hAnsi="Times New Roman"/>
          <w:sz w:val="24"/>
          <w:szCs w:val="24"/>
        </w:rPr>
        <w:t xml:space="preserve">  2.2.2. подраздела 2.2. </w:t>
      </w:r>
      <w:r>
        <w:rPr>
          <w:rFonts w:ascii="Times New Roman" w:hAnsi="Times New Roman"/>
          <w:sz w:val="24"/>
          <w:szCs w:val="24"/>
        </w:rPr>
        <w:t>вместо слова</w:t>
      </w:r>
      <w:r w:rsidRPr="00E76AC8">
        <w:rPr>
          <w:rFonts w:ascii="Times New Roman" w:hAnsi="Times New Roman"/>
          <w:sz w:val="24"/>
          <w:szCs w:val="24"/>
        </w:rPr>
        <w:t xml:space="preserve"> «двадцати»  </w:t>
      </w:r>
      <w:r>
        <w:rPr>
          <w:rFonts w:ascii="Times New Roman" w:hAnsi="Times New Roman"/>
          <w:sz w:val="24"/>
          <w:szCs w:val="24"/>
        </w:rPr>
        <w:t xml:space="preserve">читать </w:t>
      </w:r>
      <w:r w:rsidRPr="00E76AC8">
        <w:rPr>
          <w:rFonts w:ascii="Times New Roman" w:hAnsi="Times New Roman"/>
          <w:sz w:val="24"/>
          <w:szCs w:val="24"/>
        </w:rPr>
        <w:t>« девятнадцати»</w:t>
      </w:r>
      <w:r>
        <w:rPr>
          <w:rFonts w:ascii="Times New Roman" w:hAnsi="Times New Roman"/>
          <w:sz w:val="24"/>
          <w:szCs w:val="24"/>
        </w:rPr>
        <w:t xml:space="preserve"> далее по тексту без изменений.</w:t>
      </w:r>
    </w:p>
    <w:p w:rsidR="002349FA" w:rsidRPr="00056704" w:rsidRDefault="002349FA" w:rsidP="00056704">
      <w:pPr>
        <w:rPr>
          <w:rFonts w:ascii="Times New Roman" w:hAnsi="Times New Roman"/>
          <w:sz w:val="24"/>
          <w:szCs w:val="24"/>
        </w:rPr>
      </w:pPr>
      <w:r w:rsidRPr="00CA5DF3">
        <w:rPr>
          <w:rFonts w:ascii="Times New Roman" w:hAnsi="Times New Roman"/>
          <w:sz w:val="24"/>
          <w:szCs w:val="24"/>
        </w:rPr>
        <w:tab/>
      </w:r>
      <w:r w:rsidRPr="00056704">
        <w:rPr>
          <w:rFonts w:ascii="Times New Roman" w:hAnsi="Times New Roman"/>
          <w:sz w:val="24"/>
          <w:szCs w:val="24"/>
        </w:rPr>
        <w:t xml:space="preserve">2. Решение подлежит официальному опубликованию   в   газете «Ставрополь-на- Волге» и на официальном сайте администрации сельского поселения Тимофеевка в сети Интернет  </w:t>
      </w:r>
      <w:r w:rsidRPr="00056704">
        <w:rPr>
          <w:rFonts w:ascii="Times New Roman" w:hAnsi="Times New Roman"/>
          <w:sz w:val="24"/>
          <w:szCs w:val="24"/>
          <w:u w:val="single"/>
          <w:lang w:val="en-US"/>
        </w:rPr>
        <w:t>htt</w:t>
      </w:r>
      <w:r w:rsidRPr="00056704">
        <w:rPr>
          <w:rFonts w:ascii="Times New Roman" w:hAnsi="Times New Roman"/>
          <w:sz w:val="24"/>
          <w:szCs w:val="24"/>
          <w:u w:val="single"/>
        </w:rPr>
        <w:t>://тимофеевка.ставропольский-район.рф</w:t>
      </w:r>
    </w:p>
    <w:p w:rsidR="002349FA" w:rsidRPr="00056704" w:rsidRDefault="002349FA" w:rsidP="00087D35">
      <w:pPr>
        <w:shd w:val="clear" w:color="auto" w:fill="FFFFFF"/>
        <w:rPr>
          <w:rFonts w:ascii="Times New Roman" w:hAnsi="Times New Roman"/>
          <w:b/>
          <w:color w:val="333333"/>
          <w:sz w:val="24"/>
          <w:szCs w:val="24"/>
        </w:rPr>
      </w:pPr>
    </w:p>
    <w:p w:rsidR="002349FA" w:rsidRPr="001E5B3E" w:rsidRDefault="002349FA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2349FA" w:rsidRPr="00EA30F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9FA" w:rsidRDefault="002349FA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2349FA" w:rsidRPr="001E5B3E" w:rsidRDefault="002349FA" w:rsidP="00D82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Тимофеевка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EB7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349FA" w:rsidRDefault="002349FA" w:rsidP="00F83391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2349FA" w:rsidRPr="001E5B3E" w:rsidRDefault="002349FA" w:rsidP="00D82E53">
            <w:pPr>
              <w:spacing w:after="0" w:line="240" w:lineRule="auto"/>
              <w:ind w:left="-251" w:firstLine="2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</w:tc>
      </w:tr>
      <w:tr w:rsidR="002349FA" w:rsidRPr="00EA30F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9FA" w:rsidRDefault="002349FA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2349FA" w:rsidRPr="001E5B3E" w:rsidRDefault="002349FA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EB7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EB7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униципальногорайона Ставропольский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2349FA" w:rsidRPr="00EA30F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9FA" w:rsidRPr="00EA30F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D82E53">
            <w:pPr>
              <w:spacing w:after="0" w:line="240" w:lineRule="auto"/>
              <w:ind w:left="45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 О.В. Фролов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49FA" w:rsidRPr="001E5B3E" w:rsidRDefault="002349FA" w:rsidP="00D82E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 А.Н. Сорокин</w:t>
            </w:r>
          </w:p>
        </w:tc>
      </w:tr>
    </w:tbl>
    <w:p w:rsidR="002349FA" w:rsidRDefault="002349FA" w:rsidP="00CA5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49FA" w:rsidRPr="00CA5DF3" w:rsidRDefault="002349FA" w:rsidP="00CA5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49FA" w:rsidRPr="0008263E" w:rsidRDefault="002349FA" w:rsidP="00CA5D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2349FA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021"/>
    <w:rsid w:val="00056704"/>
    <w:rsid w:val="0008263E"/>
    <w:rsid w:val="00087D35"/>
    <w:rsid w:val="001003B4"/>
    <w:rsid w:val="00100C8A"/>
    <w:rsid w:val="00145697"/>
    <w:rsid w:val="001E5AA5"/>
    <w:rsid w:val="001E5B3E"/>
    <w:rsid w:val="002349FA"/>
    <w:rsid w:val="002B67F1"/>
    <w:rsid w:val="00316E92"/>
    <w:rsid w:val="00332278"/>
    <w:rsid w:val="00381AEE"/>
    <w:rsid w:val="003F5289"/>
    <w:rsid w:val="00477AF6"/>
    <w:rsid w:val="0052119B"/>
    <w:rsid w:val="00554A92"/>
    <w:rsid w:val="005E6494"/>
    <w:rsid w:val="006B150B"/>
    <w:rsid w:val="00735A9F"/>
    <w:rsid w:val="00773527"/>
    <w:rsid w:val="007A4021"/>
    <w:rsid w:val="00882026"/>
    <w:rsid w:val="00884CC2"/>
    <w:rsid w:val="008E645F"/>
    <w:rsid w:val="00903CE5"/>
    <w:rsid w:val="00B1492A"/>
    <w:rsid w:val="00B611B1"/>
    <w:rsid w:val="00BE37CA"/>
    <w:rsid w:val="00C258F3"/>
    <w:rsid w:val="00C37890"/>
    <w:rsid w:val="00CA5DF3"/>
    <w:rsid w:val="00CE6BBE"/>
    <w:rsid w:val="00D367C1"/>
    <w:rsid w:val="00D82E53"/>
    <w:rsid w:val="00DB4444"/>
    <w:rsid w:val="00DB501D"/>
    <w:rsid w:val="00DE0802"/>
    <w:rsid w:val="00E2653F"/>
    <w:rsid w:val="00E76AC8"/>
    <w:rsid w:val="00E862FC"/>
    <w:rsid w:val="00EA30FE"/>
    <w:rsid w:val="00EB7221"/>
    <w:rsid w:val="00F6312A"/>
    <w:rsid w:val="00F8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8F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ext">
    <w:name w:val="headertext"/>
    <w:basedOn w:val="Normal"/>
    <w:uiPriority w:val="99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Normal"/>
    <w:uiPriority w:val="99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hAnsi="Calibri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DefaultParagraphFont"/>
    <w:uiPriority w:val="99"/>
    <w:rsid w:val="001003B4"/>
    <w:rPr>
      <w:rFonts w:cs="Times New Roman"/>
    </w:rPr>
  </w:style>
  <w:style w:type="paragraph" w:styleId="ListParagraph">
    <w:name w:val="List Paragraph"/>
    <w:basedOn w:val="Normal"/>
    <w:uiPriority w:val="99"/>
    <w:qFormat/>
    <w:rsid w:val="00E265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8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2</Pages>
  <Words>434</Words>
  <Characters>2474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2018-03-12T05:46:00Z</cp:lastPrinted>
  <dcterms:created xsi:type="dcterms:W3CDTF">2018-02-27T06:36:00Z</dcterms:created>
  <dcterms:modified xsi:type="dcterms:W3CDTF">2018-03-12T05:47:00Z</dcterms:modified>
</cp:coreProperties>
</file>