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C37" w:rsidRPr="0008263E" w:rsidRDefault="00390C37" w:rsidP="007A4021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F765BB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.25pt;height:52.5pt;visibility:visible" filled="t">
            <v:imagedata r:id="rId5" o:title=""/>
          </v:shape>
        </w:pict>
      </w:r>
    </w:p>
    <w:p w:rsidR="00390C37" w:rsidRDefault="00390C37" w:rsidP="007A40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390C37" w:rsidRPr="0008263E" w:rsidRDefault="00390C37" w:rsidP="007A40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СЕЛЬСКОГО ПОСЕЛЕНИЯ ТИМОФЕЕВКА</w:t>
      </w:r>
    </w:p>
    <w:p w:rsidR="00390C37" w:rsidRPr="0008263E" w:rsidRDefault="00390C37" w:rsidP="007A40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390C37" w:rsidRPr="0008263E" w:rsidRDefault="00390C37" w:rsidP="007A402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390C37" w:rsidRDefault="00390C37" w:rsidP="0005670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РЕШЕНИЕ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90C37" w:rsidRPr="00056704" w:rsidRDefault="00390C37" w:rsidP="0005670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390C37" w:rsidRDefault="00390C37" w:rsidP="007A40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«16</w:t>
      </w:r>
      <w:r w:rsidRPr="0008263E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марта</w:t>
      </w:r>
      <w:r w:rsidRPr="0008263E">
        <w:rPr>
          <w:rFonts w:ascii="Times New Roman" w:hAnsi="Times New Roman"/>
          <w:sz w:val="24"/>
          <w:szCs w:val="24"/>
        </w:rPr>
        <w:t xml:space="preserve"> 2018г.</w:t>
      </w:r>
      <w:r w:rsidRPr="0008263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08263E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108</w:t>
      </w:r>
    </w:p>
    <w:p w:rsidR="00390C37" w:rsidRPr="0008263E" w:rsidRDefault="00390C37" w:rsidP="007A40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90C37" w:rsidRDefault="00390C37" w:rsidP="00884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390C37" w:rsidRDefault="00390C37" w:rsidP="00056704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внесении изменений</w:t>
      </w:r>
      <w:r w:rsidRPr="00332278">
        <w:rPr>
          <w:rFonts w:ascii="Times New Roman" w:hAnsi="Times New Roman"/>
          <w:b/>
          <w:bCs/>
          <w:sz w:val="24"/>
          <w:szCs w:val="24"/>
        </w:rPr>
        <w:t xml:space="preserve"> в Административный Регламент по предоставлению муниципальной услуги «Предоставление разрешения на осуществление земляных работ»</w:t>
      </w:r>
      <w:r w:rsidRPr="00332278">
        <w:rPr>
          <w:rFonts w:ascii="Times New Roman" w:hAnsi="Times New Roman"/>
          <w:b/>
          <w:sz w:val="24"/>
          <w:szCs w:val="24"/>
        </w:rPr>
        <w:t xml:space="preserve">, утвержденный </w:t>
      </w:r>
      <w:r w:rsidRPr="00332278">
        <w:rPr>
          <w:rFonts w:ascii="Times New Roman" w:hAnsi="Times New Roman"/>
          <w:b/>
          <w:bCs/>
          <w:sz w:val="24"/>
          <w:szCs w:val="24"/>
        </w:rPr>
        <w:t>Решение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 w:rsidRPr="00332278">
        <w:rPr>
          <w:rFonts w:ascii="Times New Roman" w:hAnsi="Times New Roman"/>
          <w:b/>
          <w:bCs/>
          <w:sz w:val="24"/>
          <w:szCs w:val="24"/>
        </w:rPr>
        <w:t xml:space="preserve"> Собрания представит</w:t>
      </w:r>
      <w:r>
        <w:rPr>
          <w:rFonts w:ascii="Times New Roman" w:hAnsi="Times New Roman"/>
          <w:b/>
          <w:bCs/>
          <w:sz w:val="24"/>
          <w:szCs w:val="24"/>
        </w:rPr>
        <w:t>елей сельского поселения</w:t>
      </w:r>
      <w:r w:rsidRPr="0033227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Тимофеевка </w:t>
      </w:r>
      <w:r w:rsidRPr="00332278">
        <w:rPr>
          <w:rFonts w:ascii="Times New Roman" w:hAnsi="Times New Roman"/>
          <w:b/>
          <w:bCs/>
          <w:sz w:val="24"/>
          <w:szCs w:val="24"/>
        </w:rPr>
        <w:t>муниципал</w:t>
      </w:r>
      <w:r>
        <w:rPr>
          <w:rFonts w:ascii="Times New Roman" w:hAnsi="Times New Roman"/>
          <w:b/>
          <w:bCs/>
          <w:sz w:val="24"/>
          <w:szCs w:val="24"/>
        </w:rPr>
        <w:t>ьного района Ставропольский от 07 сентября</w:t>
      </w:r>
      <w:r w:rsidRPr="00332278">
        <w:rPr>
          <w:rFonts w:ascii="Times New Roman" w:hAnsi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/>
          <w:b/>
          <w:bCs/>
          <w:sz w:val="24"/>
          <w:szCs w:val="24"/>
        </w:rPr>
        <w:t>12</w:t>
      </w:r>
      <w:r w:rsidRPr="00332278">
        <w:rPr>
          <w:rFonts w:ascii="Times New Roman" w:hAnsi="Times New Roman"/>
          <w:b/>
          <w:bCs/>
          <w:sz w:val="24"/>
          <w:szCs w:val="24"/>
        </w:rPr>
        <w:t xml:space="preserve"> года № </w:t>
      </w:r>
      <w:r>
        <w:rPr>
          <w:rFonts w:ascii="Times New Roman" w:hAnsi="Times New Roman"/>
          <w:b/>
          <w:bCs/>
          <w:sz w:val="24"/>
          <w:szCs w:val="24"/>
        </w:rPr>
        <w:t>44</w:t>
      </w:r>
      <w:r w:rsidRPr="0033227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90C37" w:rsidRDefault="00390C37" w:rsidP="00E2653F">
      <w:pPr>
        <w:spacing w:after="0"/>
        <w:ind w:right="282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90C37" w:rsidRDefault="00390C37" w:rsidP="00E2653F">
      <w:pPr>
        <w:spacing w:after="0"/>
        <w:ind w:right="282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90C37" w:rsidRDefault="00390C37" w:rsidP="00E2653F">
      <w:pPr>
        <w:spacing w:after="0"/>
        <w:ind w:right="282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90C37" w:rsidRDefault="00390C37" w:rsidP="00E2653F">
      <w:pPr>
        <w:spacing w:after="0"/>
        <w:ind w:right="282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90C37" w:rsidRPr="00477AF6" w:rsidRDefault="00390C37" w:rsidP="00E2653F">
      <w:pPr>
        <w:spacing w:after="0"/>
        <w:ind w:right="282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sz w:val="24"/>
          <w:szCs w:val="24"/>
        </w:rPr>
        <w:t xml:space="preserve">     </w:t>
      </w:r>
      <w:r w:rsidRPr="00477AF6">
        <w:rPr>
          <w:rFonts w:ascii="Times New Roman" w:hAnsi="Times New Roman"/>
          <w:sz w:val="24"/>
          <w:szCs w:val="24"/>
        </w:rPr>
        <w:t>В соответствии с</w:t>
      </w:r>
      <w:r w:rsidRPr="00477AF6">
        <w:rPr>
          <w:rFonts w:ascii="Times New Roman" w:hAnsi="Times New Roman"/>
          <w:color w:val="324049"/>
          <w:sz w:val="24"/>
          <w:szCs w:val="24"/>
        </w:rPr>
        <w:t xml:space="preserve"> </w:t>
      </w:r>
      <w:r w:rsidRPr="00477AF6">
        <w:rPr>
          <w:rFonts w:ascii="Times New Roman" w:hAnsi="Times New Roman"/>
          <w:sz w:val="24"/>
          <w:szCs w:val="24"/>
          <w:lang w:val="en-US"/>
        </w:rPr>
        <w:t> </w:t>
      </w:r>
      <w:r w:rsidRPr="00477AF6">
        <w:rPr>
          <w:rFonts w:ascii="Times New Roman" w:hAnsi="Times New Roman"/>
          <w:sz w:val="24"/>
          <w:szCs w:val="24"/>
        </w:rPr>
        <w:t>Земельным</w:t>
      </w:r>
      <w:r w:rsidRPr="00477AF6">
        <w:rPr>
          <w:rFonts w:ascii="Times New Roman" w:hAnsi="Times New Roman"/>
          <w:sz w:val="24"/>
          <w:szCs w:val="24"/>
          <w:lang w:val="en-US"/>
        </w:rPr>
        <w:t> </w:t>
      </w:r>
      <w:r w:rsidRPr="00477AF6">
        <w:rPr>
          <w:rFonts w:ascii="Times New Roman" w:hAnsi="Times New Roman"/>
          <w:sz w:val="24"/>
          <w:szCs w:val="24"/>
        </w:rPr>
        <w:t xml:space="preserve"> кодексом Российской Федерации;</w:t>
      </w:r>
      <w:r w:rsidRPr="00477AF6">
        <w:rPr>
          <w:rFonts w:ascii="Times New Roman" w:hAnsi="Times New Roman"/>
          <w:color w:val="324049"/>
          <w:sz w:val="24"/>
          <w:szCs w:val="24"/>
        </w:rPr>
        <w:t xml:space="preserve"> Федеральным Законом «Об общих принципах организации местного самоуправления в Российской Федерации» от 06.10.2003 года № 131-ФЗ; </w:t>
      </w:r>
      <w:r w:rsidRPr="00477AF6">
        <w:rPr>
          <w:rFonts w:ascii="Times New Roman" w:hAnsi="Times New Roman"/>
          <w:sz w:val="24"/>
          <w:szCs w:val="24"/>
        </w:rPr>
        <w:t xml:space="preserve">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Pr="00477AF6">
        <w:rPr>
          <w:rFonts w:ascii="Times New Roman" w:hAnsi="Times New Roman"/>
          <w:sz w:val="24"/>
          <w:szCs w:val="24"/>
          <w:lang w:val="en-US"/>
        </w:rPr>
        <w:t> </w:t>
      </w:r>
      <w:r w:rsidRPr="00477AF6">
        <w:rPr>
          <w:rFonts w:ascii="Times New Roman" w:hAnsi="Times New Roman"/>
          <w:sz w:val="24"/>
          <w:szCs w:val="24"/>
        </w:rPr>
        <w:t>Земельного</w:t>
      </w:r>
      <w:r w:rsidRPr="00477AF6">
        <w:rPr>
          <w:rFonts w:ascii="Times New Roman" w:hAnsi="Times New Roman"/>
          <w:sz w:val="24"/>
          <w:szCs w:val="24"/>
          <w:lang w:val="en-US"/>
        </w:rPr>
        <w:t> </w:t>
      </w:r>
      <w:r w:rsidRPr="00477AF6">
        <w:rPr>
          <w:rFonts w:ascii="Times New Roman" w:hAnsi="Times New Roman"/>
          <w:sz w:val="24"/>
          <w:szCs w:val="24"/>
        </w:rPr>
        <w:t xml:space="preserve"> кодекса Российской Федерации; 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Уста</w:t>
      </w:r>
      <w:r>
        <w:rPr>
          <w:rFonts w:ascii="Times New Roman" w:hAnsi="Times New Roman"/>
          <w:sz w:val="24"/>
          <w:szCs w:val="24"/>
        </w:rPr>
        <w:t>вом сельского поселения Тимофеевка</w:t>
      </w:r>
      <w:r w:rsidRPr="00477AF6">
        <w:rPr>
          <w:rFonts w:ascii="Times New Roman" w:hAnsi="Times New Roman"/>
          <w:sz w:val="24"/>
          <w:szCs w:val="24"/>
        </w:rPr>
        <w:t>,  в целях достижения показателей целевой модели «Подключение к системам теплоснабжения, подключение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моделей упрощения  процедур ведения бизнеса и повышения инвестиционной привлекательности субъектов Российской Федерации», Собрание Предс</w:t>
      </w:r>
      <w:r>
        <w:rPr>
          <w:rFonts w:ascii="Times New Roman" w:hAnsi="Times New Roman"/>
          <w:sz w:val="24"/>
          <w:szCs w:val="24"/>
        </w:rPr>
        <w:t xml:space="preserve">тавителей  сельского поселения Тимофеевка </w:t>
      </w:r>
      <w:r w:rsidRPr="00477AF6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:rsidR="00390C37" w:rsidRDefault="00390C37" w:rsidP="00E2653F">
      <w:pPr>
        <w:spacing w:after="0"/>
        <w:ind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РЕШИЛО:</w:t>
      </w:r>
    </w:p>
    <w:p w:rsidR="00390C37" w:rsidRPr="00E2653F" w:rsidRDefault="00390C37" w:rsidP="00E2653F">
      <w:pPr>
        <w:spacing w:after="0"/>
        <w:ind w:right="282"/>
        <w:jc w:val="both"/>
        <w:rPr>
          <w:rFonts w:ascii="Times New Roman" w:hAnsi="Times New Roman"/>
          <w:sz w:val="24"/>
          <w:szCs w:val="24"/>
        </w:rPr>
      </w:pPr>
    </w:p>
    <w:p w:rsidR="00390C37" w:rsidRPr="00E2653F" w:rsidRDefault="00390C37" w:rsidP="00E2653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/>
          <w:bCs/>
          <w:sz w:val="24"/>
          <w:szCs w:val="24"/>
        </w:rPr>
      </w:pPr>
      <w:r w:rsidRPr="00E2653F">
        <w:rPr>
          <w:rFonts w:ascii="Times New Roman" w:hAnsi="Times New Roman"/>
          <w:bCs/>
          <w:sz w:val="24"/>
          <w:szCs w:val="24"/>
        </w:rPr>
        <w:t>Внести следующие изменения  в Административный Регламент по предоставлению муниципальной услуги «Предоставление разрешения на осуществление земляных работ»</w:t>
      </w:r>
      <w:r w:rsidRPr="00E2653F">
        <w:rPr>
          <w:rFonts w:ascii="Times New Roman" w:hAnsi="Times New Roman"/>
          <w:sz w:val="24"/>
          <w:szCs w:val="24"/>
        </w:rPr>
        <w:t xml:space="preserve">, утвержденный </w:t>
      </w:r>
      <w:r w:rsidRPr="00E2653F">
        <w:rPr>
          <w:rFonts w:ascii="Times New Roman" w:hAnsi="Times New Roman"/>
          <w:bCs/>
          <w:sz w:val="24"/>
          <w:szCs w:val="24"/>
        </w:rPr>
        <w:t>Решением Собрания пред</w:t>
      </w:r>
      <w:r>
        <w:rPr>
          <w:rFonts w:ascii="Times New Roman" w:hAnsi="Times New Roman"/>
          <w:bCs/>
          <w:sz w:val="24"/>
          <w:szCs w:val="24"/>
        </w:rPr>
        <w:t>ставителей сельского поселения Тимофеевка</w:t>
      </w:r>
      <w:r w:rsidRPr="00E2653F">
        <w:rPr>
          <w:rFonts w:ascii="Times New Roman" w:hAnsi="Times New Roman"/>
          <w:bCs/>
          <w:sz w:val="24"/>
          <w:szCs w:val="24"/>
        </w:rPr>
        <w:t xml:space="preserve">  муниципального района Ставропольский от 0</w:t>
      </w:r>
      <w:r>
        <w:rPr>
          <w:rFonts w:ascii="Times New Roman" w:hAnsi="Times New Roman"/>
          <w:bCs/>
          <w:sz w:val="24"/>
          <w:szCs w:val="24"/>
        </w:rPr>
        <w:t>7 марта 2012 года № 44</w:t>
      </w:r>
      <w:r w:rsidRPr="00E2653F">
        <w:rPr>
          <w:rFonts w:ascii="Times New Roman" w:hAnsi="Times New Roman"/>
          <w:bCs/>
          <w:sz w:val="24"/>
          <w:szCs w:val="24"/>
        </w:rPr>
        <w:t xml:space="preserve">: </w:t>
      </w:r>
    </w:p>
    <w:p w:rsidR="00390C37" w:rsidRDefault="00390C37" w:rsidP="00477AF6">
      <w:pPr>
        <w:rPr>
          <w:rFonts w:ascii="Times New Roman" w:hAnsi="Times New Roman"/>
          <w:bCs/>
          <w:sz w:val="24"/>
          <w:szCs w:val="24"/>
        </w:rPr>
      </w:pPr>
    </w:p>
    <w:p w:rsidR="00390C37" w:rsidRDefault="00390C37" w:rsidP="000567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В пункте</w:t>
      </w:r>
      <w:r w:rsidRPr="00E76AC8">
        <w:rPr>
          <w:rFonts w:ascii="Times New Roman" w:hAnsi="Times New Roman"/>
          <w:sz w:val="24"/>
          <w:szCs w:val="24"/>
        </w:rPr>
        <w:t xml:space="preserve">  2.2.2. подраздела 2.2. </w:t>
      </w:r>
      <w:r>
        <w:rPr>
          <w:rFonts w:ascii="Times New Roman" w:hAnsi="Times New Roman"/>
          <w:sz w:val="24"/>
          <w:szCs w:val="24"/>
        </w:rPr>
        <w:t>вместо слова</w:t>
      </w:r>
      <w:r w:rsidRPr="00E76AC8">
        <w:rPr>
          <w:rFonts w:ascii="Times New Roman" w:hAnsi="Times New Roman"/>
          <w:sz w:val="24"/>
          <w:szCs w:val="24"/>
        </w:rPr>
        <w:t xml:space="preserve"> «двадцати»  </w:t>
      </w:r>
      <w:r>
        <w:rPr>
          <w:rFonts w:ascii="Times New Roman" w:hAnsi="Times New Roman"/>
          <w:sz w:val="24"/>
          <w:szCs w:val="24"/>
        </w:rPr>
        <w:t xml:space="preserve">читать </w:t>
      </w:r>
      <w:r w:rsidRPr="00E76AC8">
        <w:rPr>
          <w:rFonts w:ascii="Times New Roman" w:hAnsi="Times New Roman"/>
          <w:sz w:val="24"/>
          <w:szCs w:val="24"/>
        </w:rPr>
        <w:t>« девятнадцати»</w:t>
      </w:r>
      <w:r>
        <w:rPr>
          <w:rFonts w:ascii="Times New Roman" w:hAnsi="Times New Roman"/>
          <w:sz w:val="24"/>
          <w:szCs w:val="24"/>
        </w:rPr>
        <w:t xml:space="preserve"> далее по тексту без изменений.</w:t>
      </w:r>
    </w:p>
    <w:p w:rsidR="00390C37" w:rsidRPr="00056704" w:rsidRDefault="00390C37" w:rsidP="00056704">
      <w:pPr>
        <w:rPr>
          <w:rFonts w:ascii="Times New Roman" w:hAnsi="Times New Roman"/>
          <w:sz w:val="24"/>
          <w:szCs w:val="24"/>
        </w:rPr>
      </w:pPr>
      <w:r w:rsidRPr="00CA5DF3">
        <w:rPr>
          <w:rFonts w:ascii="Times New Roman" w:hAnsi="Times New Roman"/>
          <w:sz w:val="24"/>
          <w:szCs w:val="24"/>
        </w:rPr>
        <w:tab/>
      </w:r>
      <w:r w:rsidRPr="00056704">
        <w:rPr>
          <w:rFonts w:ascii="Times New Roman" w:hAnsi="Times New Roman"/>
          <w:sz w:val="24"/>
          <w:szCs w:val="24"/>
        </w:rPr>
        <w:t xml:space="preserve">2. Решение подлежит официальному опубликованию   в   газете «Ставрополь-на- Волге» и на официальном сайте администрации сельского поселения Тимофеевка в сети Интернет  </w:t>
      </w:r>
      <w:r w:rsidRPr="00056704">
        <w:rPr>
          <w:rFonts w:ascii="Times New Roman" w:hAnsi="Times New Roman"/>
          <w:sz w:val="24"/>
          <w:szCs w:val="24"/>
          <w:u w:val="single"/>
          <w:lang w:val="en-US"/>
        </w:rPr>
        <w:t>htt</w:t>
      </w:r>
      <w:r w:rsidRPr="00056704">
        <w:rPr>
          <w:rFonts w:ascii="Times New Roman" w:hAnsi="Times New Roman"/>
          <w:sz w:val="24"/>
          <w:szCs w:val="24"/>
          <w:u w:val="single"/>
        </w:rPr>
        <w:t>://тимофеевка.ставропольский-район.рф</w:t>
      </w:r>
    </w:p>
    <w:p w:rsidR="00390C37" w:rsidRPr="00056704" w:rsidRDefault="00390C37" w:rsidP="00087D35">
      <w:pPr>
        <w:shd w:val="clear" w:color="auto" w:fill="FFFFFF"/>
        <w:rPr>
          <w:rFonts w:ascii="Times New Roman" w:hAnsi="Times New Roman"/>
          <w:b/>
          <w:color w:val="333333"/>
          <w:sz w:val="24"/>
          <w:szCs w:val="24"/>
        </w:rPr>
      </w:pPr>
    </w:p>
    <w:p w:rsidR="00390C37" w:rsidRPr="001E5B3E" w:rsidRDefault="00390C37" w:rsidP="00E26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390C37" w:rsidRPr="00EA30F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C37" w:rsidRDefault="00390C37" w:rsidP="001E5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390C37" w:rsidRPr="001E5B3E" w:rsidRDefault="00390C37" w:rsidP="00D82E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Тимофеевка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C37" w:rsidRPr="001E5B3E" w:rsidRDefault="00390C37" w:rsidP="00EB7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90C37" w:rsidRDefault="00390C37" w:rsidP="00F83391">
            <w:pPr>
              <w:spacing w:after="0" w:line="24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390C37" w:rsidRPr="001E5B3E" w:rsidRDefault="00390C37" w:rsidP="00D82E53">
            <w:pPr>
              <w:spacing w:after="0" w:line="240" w:lineRule="auto"/>
              <w:ind w:left="-251" w:firstLine="2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сельского поселения Тимофеевка</w:t>
            </w:r>
          </w:p>
        </w:tc>
      </w:tr>
      <w:tr w:rsidR="00390C37" w:rsidRPr="00EA30F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C37" w:rsidRDefault="00390C37" w:rsidP="001E5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390C37" w:rsidRPr="001E5B3E" w:rsidRDefault="00390C37" w:rsidP="001E5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C37" w:rsidRPr="001E5B3E" w:rsidRDefault="00390C37" w:rsidP="00EB7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90C37" w:rsidRPr="001E5B3E" w:rsidRDefault="00390C37" w:rsidP="00EB7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униципальногорайона Ставропольский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390C37" w:rsidRPr="00EA30F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C37" w:rsidRPr="001E5B3E" w:rsidRDefault="00390C37" w:rsidP="001E5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C37" w:rsidRPr="001E5B3E" w:rsidRDefault="00390C37" w:rsidP="001E5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90C37" w:rsidRPr="001E5B3E" w:rsidRDefault="00390C37" w:rsidP="001E5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0C37" w:rsidRPr="00EA30FE" w:rsidTr="00F83391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C37" w:rsidRPr="001E5B3E" w:rsidRDefault="00390C37" w:rsidP="00D82E53">
            <w:pPr>
              <w:spacing w:after="0" w:line="240" w:lineRule="auto"/>
              <w:ind w:left="45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 О.В. Фролов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0C37" w:rsidRPr="001E5B3E" w:rsidRDefault="00390C37" w:rsidP="001E5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0C37" w:rsidRPr="001E5B3E" w:rsidRDefault="00390C37" w:rsidP="00D82E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 А.Н. Сорокин</w:t>
            </w:r>
          </w:p>
        </w:tc>
      </w:tr>
    </w:tbl>
    <w:p w:rsidR="00390C37" w:rsidRDefault="00390C37" w:rsidP="00CA5D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0C37" w:rsidRPr="00CA5DF3" w:rsidRDefault="00390C37" w:rsidP="00CA5D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0C37" w:rsidRPr="0008263E" w:rsidRDefault="00390C37" w:rsidP="00CA5DF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390C37" w:rsidRPr="0008263E" w:rsidSect="00884CC2">
      <w:pgSz w:w="11906" w:h="16838"/>
      <w:pgMar w:top="1440" w:right="567" w:bottom="851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021"/>
    <w:rsid w:val="00056704"/>
    <w:rsid w:val="0008263E"/>
    <w:rsid w:val="00087D35"/>
    <w:rsid w:val="000E0567"/>
    <w:rsid w:val="001003B4"/>
    <w:rsid w:val="00100C8A"/>
    <w:rsid w:val="00145697"/>
    <w:rsid w:val="001E5AA5"/>
    <w:rsid w:val="001E5B3E"/>
    <w:rsid w:val="002349FA"/>
    <w:rsid w:val="002B67F1"/>
    <w:rsid w:val="00316E92"/>
    <w:rsid w:val="00332278"/>
    <w:rsid w:val="00381AEE"/>
    <w:rsid w:val="00390C37"/>
    <w:rsid w:val="003E105F"/>
    <w:rsid w:val="003F5289"/>
    <w:rsid w:val="00477AF6"/>
    <w:rsid w:val="0052119B"/>
    <w:rsid w:val="00554A92"/>
    <w:rsid w:val="005E6494"/>
    <w:rsid w:val="0064058F"/>
    <w:rsid w:val="006B150B"/>
    <w:rsid w:val="00735A9F"/>
    <w:rsid w:val="00773527"/>
    <w:rsid w:val="007A4021"/>
    <w:rsid w:val="00882026"/>
    <w:rsid w:val="00884CC2"/>
    <w:rsid w:val="008E645F"/>
    <w:rsid w:val="00903CE5"/>
    <w:rsid w:val="00B1492A"/>
    <w:rsid w:val="00B611B1"/>
    <w:rsid w:val="00BE37CA"/>
    <w:rsid w:val="00C258F3"/>
    <w:rsid w:val="00C37890"/>
    <w:rsid w:val="00CA5DF3"/>
    <w:rsid w:val="00CE6BBE"/>
    <w:rsid w:val="00D367C1"/>
    <w:rsid w:val="00D82E53"/>
    <w:rsid w:val="00DB4444"/>
    <w:rsid w:val="00DB501D"/>
    <w:rsid w:val="00DE0802"/>
    <w:rsid w:val="00E2653F"/>
    <w:rsid w:val="00E76AC8"/>
    <w:rsid w:val="00E862FC"/>
    <w:rsid w:val="00EA30FE"/>
    <w:rsid w:val="00EB7221"/>
    <w:rsid w:val="00F6312A"/>
    <w:rsid w:val="00F765BB"/>
    <w:rsid w:val="00F83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8F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text">
    <w:name w:val="headertext"/>
    <w:basedOn w:val="Normal"/>
    <w:uiPriority w:val="99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Normal"/>
    <w:uiPriority w:val="99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</w:pPr>
  </w:style>
  <w:style w:type="character" w:customStyle="1" w:styleId="ConsPlusNormal0">
    <w:name w:val="ConsPlusNormal Знак"/>
    <w:link w:val="ConsPlusNormal"/>
    <w:uiPriority w:val="99"/>
    <w:locked/>
    <w:rsid w:val="00EB7221"/>
    <w:rPr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DefaultParagraphFont"/>
    <w:uiPriority w:val="99"/>
    <w:rsid w:val="001003B4"/>
    <w:rPr>
      <w:rFonts w:cs="Times New Roman"/>
    </w:rPr>
  </w:style>
  <w:style w:type="paragraph" w:styleId="ListParagraph">
    <w:name w:val="List Paragraph"/>
    <w:basedOn w:val="Normal"/>
    <w:uiPriority w:val="99"/>
    <w:qFormat/>
    <w:rsid w:val="00E265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2</Pages>
  <Words>437</Words>
  <Characters>2491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</cp:revision>
  <cp:lastPrinted>2018-03-16T05:42:00Z</cp:lastPrinted>
  <dcterms:created xsi:type="dcterms:W3CDTF">2018-02-27T06:36:00Z</dcterms:created>
  <dcterms:modified xsi:type="dcterms:W3CDTF">2018-03-16T05:46:00Z</dcterms:modified>
</cp:coreProperties>
</file>